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5E5" w:rsidRDefault="00F005F5">
      <w:pPr>
        <w:pStyle w:val="Name"/>
      </w:pPr>
      <w:r>
        <w:rPr>
          <w:noProof/>
        </w:rPr>
        <w:drawing>
          <wp:inline distT="0" distB="0" distL="0" distR="0">
            <wp:extent cx="1397000" cy="1860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p w:rsidR="008115E5" w:rsidRDefault="0082591A">
      <w:pPr>
        <w:pStyle w:val="ContactInfo"/>
      </w:pPr>
      <w:r>
        <w:t>Margaret Stone Norfolk County Councillor</w:t>
      </w:r>
    </w:p>
    <w:p w:rsidR="00AF1466" w:rsidRDefault="0082591A" w:rsidP="0005686D">
      <w:pPr>
        <w:pStyle w:val="ContactInfo"/>
      </w:pPr>
      <w:r>
        <w:t>Vice Chairman of Norfolk Council</w:t>
      </w:r>
    </w:p>
    <w:p w:rsidR="00AF1466" w:rsidRDefault="00AF1466" w:rsidP="0005686D">
      <w:pPr>
        <w:pStyle w:val="ContactInfo"/>
      </w:pPr>
    </w:p>
    <w:p w:rsidR="007402CA" w:rsidRDefault="00AF1466" w:rsidP="0005686D">
      <w:pPr>
        <w:pStyle w:val="ContactInfo"/>
      </w:pPr>
      <w:r>
        <w:t>Parish</w:t>
      </w:r>
      <w:r w:rsidR="008F3674">
        <w:t xml:space="preserve"> report. </w:t>
      </w:r>
      <w:r>
        <w:t>County</w:t>
      </w:r>
      <w:r w:rsidR="00FC52AD">
        <w:t xml:space="preserve"> councillors</w:t>
      </w:r>
      <w:r w:rsidR="00C95F3B">
        <w:t>:</w:t>
      </w:r>
    </w:p>
    <w:p w:rsidR="008115E5" w:rsidRPr="00F72D73" w:rsidRDefault="00FC52AD" w:rsidP="00F72D73">
      <w:pPr>
        <w:pStyle w:val="ContactInfo"/>
        <w:rPr>
          <w:b/>
        </w:rPr>
      </w:pPr>
      <w:r>
        <w:t xml:space="preserve"> </w:t>
      </w:r>
      <w:r w:rsidR="00790B24">
        <w:rPr>
          <w:b/>
        </w:rPr>
        <w:t xml:space="preserve">55 </w:t>
      </w:r>
      <w:r w:rsidR="00AA3B04">
        <w:rPr>
          <w:b/>
        </w:rPr>
        <w:t>Conservative</w:t>
      </w:r>
      <w:r w:rsidR="00790B24">
        <w:rPr>
          <w:b/>
        </w:rPr>
        <w:t>:</w:t>
      </w:r>
      <w:r w:rsidR="001F0585">
        <w:rPr>
          <w:b/>
        </w:rPr>
        <w:t>17</w:t>
      </w:r>
      <w:r w:rsidR="00A13C95">
        <w:rPr>
          <w:b/>
        </w:rPr>
        <w:t xml:space="preserve">.Labour 11 </w:t>
      </w:r>
      <w:r w:rsidR="00CB11A4">
        <w:rPr>
          <w:b/>
        </w:rPr>
        <w:t>Liberal Democrat. 1 Independent</w:t>
      </w:r>
      <w:r w:rsidR="007402CA">
        <w:rPr>
          <w:b/>
        </w:rPr>
        <w:t>. New committees established with proportional representation.</w:t>
      </w:r>
    </w:p>
    <w:p w:rsidR="008115E5" w:rsidRDefault="00A93018">
      <w:pPr>
        <w:pStyle w:val="Heading1"/>
      </w:pPr>
      <w:r>
        <w:t>ApprenticEships Norfolk</w:t>
      </w:r>
    </w:p>
    <w:p w:rsidR="008115E5" w:rsidRDefault="00A93018" w:rsidP="009878B1">
      <w:r>
        <w:t>Less able students who fail either</w:t>
      </w:r>
      <w:r w:rsidR="009878B1">
        <w:t xml:space="preserve"> at interview or on application, who are still able, will be offered apprenticeship in small business and have independent one to one mentoring. This supports small business who are unable to recruit in the conventional way</w:t>
      </w:r>
    </w:p>
    <w:p w:rsidR="008115E5" w:rsidRPr="00FA3FD1" w:rsidRDefault="00FA3FD1">
      <w:pPr>
        <w:pStyle w:val="Heading1"/>
        <w:rPr>
          <w:b w:val="0"/>
        </w:rPr>
      </w:pPr>
      <w:r>
        <w:rPr>
          <w:b w:val="0"/>
        </w:rPr>
        <w:t>NorFolk economic SnaPshot</w:t>
      </w:r>
    </w:p>
    <w:p w:rsidR="008115E5" w:rsidRDefault="002F0FB5">
      <w:r>
        <w:t>We have a higher rate of people in employment than the rest of the country of 76.7%</w:t>
      </w:r>
    </w:p>
    <w:p w:rsidR="008115E5" w:rsidRDefault="00123487">
      <w:pPr>
        <w:pStyle w:val="Heading1"/>
      </w:pPr>
      <w:r>
        <w:t xml:space="preserve">A47 Alliance . Highways </w:t>
      </w:r>
      <w:r w:rsidR="00E838F0">
        <w:t xml:space="preserve">England </w:t>
      </w:r>
      <w:r w:rsidR="00CB417E">
        <w:t xml:space="preserve"> awArded £300</w:t>
      </w:r>
      <w:r w:rsidR="009D682A">
        <w:t xml:space="preserve"> miLlion 2014/2020. New fUndinG discussion now prioritise following</w:t>
      </w:r>
    </w:p>
    <w:p w:rsidR="000A68A3" w:rsidRPr="009D682A" w:rsidRDefault="00A00DAF" w:rsidP="000A68A3">
      <w:pPr>
        <w:rPr>
          <w:b/>
        </w:rPr>
      </w:pPr>
      <w:r w:rsidRPr="009D682A">
        <w:rPr>
          <w:b/>
        </w:rPr>
        <w:t>Blofield  to north Burlingham dualling</w:t>
      </w:r>
    </w:p>
    <w:p w:rsidR="00C21365" w:rsidRDefault="00C21365" w:rsidP="00C21365">
      <w:pPr>
        <w:rPr>
          <w:b/>
        </w:rPr>
      </w:pPr>
      <w:r w:rsidRPr="00C21365">
        <w:rPr>
          <w:b/>
        </w:rPr>
        <w:t xml:space="preserve">Priorities now </w:t>
      </w:r>
      <w:r w:rsidR="00944EF3">
        <w:rPr>
          <w:b/>
        </w:rPr>
        <w:t xml:space="preserve">will include </w:t>
      </w:r>
      <w:r>
        <w:rPr>
          <w:b/>
        </w:rPr>
        <w:t xml:space="preserve"> the Acle straight </w:t>
      </w:r>
      <w:r w:rsidR="00944EF3">
        <w:rPr>
          <w:b/>
        </w:rPr>
        <w:t>Duelling.</w:t>
      </w:r>
    </w:p>
    <w:p w:rsidR="00944EF3" w:rsidRDefault="00F3347D" w:rsidP="00C21365">
      <w:pPr>
        <w:rPr>
          <w:b/>
        </w:rPr>
      </w:pPr>
      <w:r>
        <w:rPr>
          <w:b/>
        </w:rPr>
        <w:t>Roundabouts at Hales and Heckingham Norfolk County council</w:t>
      </w:r>
      <w:r w:rsidR="009D682A">
        <w:rPr>
          <w:b/>
        </w:rPr>
        <w:t xml:space="preserve"> already funded and start within a couple of months gas pipe delay with loddon</w:t>
      </w:r>
    </w:p>
    <w:p w:rsidR="00F3347D" w:rsidRDefault="00F3347D" w:rsidP="00C21365">
      <w:pPr>
        <w:rPr>
          <w:b/>
        </w:rPr>
      </w:pPr>
      <w:r>
        <w:rPr>
          <w:b/>
        </w:rPr>
        <w:t xml:space="preserve">Roundabout at Loddon/. Mundham </w:t>
      </w:r>
      <w:r w:rsidR="004E56F3">
        <w:rPr>
          <w:b/>
        </w:rPr>
        <w:t>:</w:t>
      </w:r>
      <w:r>
        <w:rPr>
          <w:b/>
        </w:rPr>
        <w:t>Developer funding with new housing</w:t>
      </w:r>
      <w:r w:rsidR="004E56F3">
        <w:rPr>
          <w:b/>
        </w:rPr>
        <w:t xml:space="preserve"> supported by NCC and South Norfolk</w:t>
      </w:r>
    </w:p>
    <w:p w:rsidR="009D682A" w:rsidRPr="00C21365" w:rsidRDefault="006E6DC7" w:rsidP="00C21365">
      <w:pPr>
        <w:rPr>
          <w:b/>
        </w:rPr>
      </w:pPr>
      <w:r>
        <w:rPr>
          <w:b/>
        </w:rPr>
        <w:t>Thickthorn junction improvement</w:t>
      </w:r>
    </w:p>
    <w:p w:rsidR="008115E5" w:rsidRDefault="003A05D2">
      <w:pPr>
        <w:pStyle w:val="ListBulletpoint"/>
        <w:rPr>
          <w:b/>
          <w:sz w:val="22"/>
          <w:szCs w:val="22"/>
        </w:rPr>
      </w:pPr>
      <w:r w:rsidRPr="003D4C72">
        <w:rPr>
          <w:b/>
          <w:sz w:val="22"/>
          <w:szCs w:val="22"/>
        </w:rPr>
        <w:t>International Aviation</w:t>
      </w:r>
      <w:r w:rsidR="003D4C72">
        <w:rPr>
          <w:b/>
          <w:sz w:val="22"/>
          <w:szCs w:val="22"/>
        </w:rPr>
        <w:t xml:space="preserve"> Academy. £12 .5 million development</w:t>
      </w:r>
      <w:r w:rsidR="00BC2845">
        <w:rPr>
          <w:b/>
          <w:sz w:val="22"/>
          <w:szCs w:val="22"/>
        </w:rPr>
        <w:t>. Collaboration with NORSE and NCC</w:t>
      </w:r>
    </w:p>
    <w:p w:rsidR="00340E12" w:rsidRDefault="00226E08" w:rsidP="00340E12">
      <w:pPr>
        <w:pStyle w:val="Heading1"/>
      </w:pPr>
      <w:r>
        <w:lastRenderedPageBreak/>
        <w:t>Pledge:</w:t>
      </w:r>
    </w:p>
    <w:p w:rsidR="00226E08" w:rsidRDefault="00155051" w:rsidP="00226E08">
      <w:pPr>
        <w:rPr>
          <w:b/>
        </w:rPr>
      </w:pPr>
      <w:r>
        <w:rPr>
          <w:b/>
        </w:rPr>
        <w:t xml:space="preserve"> Protect the frontline services :</w:t>
      </w:r>
    </w:p>
    <w:p w:rsidR="00155051" w:rsidRDefault="00155051" w:rsidP="00226E08">
      <w:pPr>
        <w:rPr>
          <w:b/>
        </w:rPr>
      </w:pPr>
      <w:r>
        <w:rPr>
          <w:b/>
        </w:rPr>
        <w:t>Keep costs down. Financial stability</w:t>
      </w:r>
    </w:p>
    <w:p w:rsidR="00155051" w:rsidRDefault="00155051" w:rsidP="00226E08">
      <w:pPr>
        <w:rPr>
          <w:b/>
        </w:rPr>
      </w:pPr>
      <w:r>
        <w:rPr>
          <w:b/>
        </w:rPr>
        <w:t>Work within our budgets</w:t>
      </w:r>
    </w:p>
    <w:p w:rsidR="00155051" w:rsidRDefault="00155051" w:rsidP="00226E08">
      <w:pPr>
        <w:rPr>
          <w:b/>
        </w:rPr>
      </w:pPr>
      <w:r>
        <w:rPr>
          <w:b/>
        </w:rPr>
        <w:t>More opportunities for young people</w:t>
      </w:r>
    </w:p>
    <w:p w:rsidR="00155051" w:rsidRDefault="00155051" w:rsidP="00226E08">
      <w:pPr>
        <w:rPr>
          <w:b/>
        </w:rPr>
      </w:pPr>
      <w:r>
        <w:rPr>
          <w:b/>
        </w:rPr>
        <w:t>Finishing the Northern Distributer route</w:t>
      </w:r>
    </w:p>
    <w:p w:rsidR="00B1483C" w:rsidRDefault="00155051" w:rsidP="00226E08">
      <w:pPr>
        <w:rPr>
          <w:b/>
        </w:rPr>
      </w:pPr>
      <w:r>
        <w:rPr>
          <w:b/>
        </w:rPr>
        <w:t xml:space="preserve">Commercially minded </w:t>
      </w:r>
      <w:r w:rsidR="00AB7CB7">
        <w:rPr>
          <w:b/>
        </w:rPr>
        <w:t>and maximise opportunities to create income.</w:t>
      </w:r>
    </w:p>
    <w:p w:rsidR="00155051" w:rsidRDefault="00B1483C" w:rsidP="00226E08">
      <w:pPr>
        <w:rPr>
          <w:b/>
        </w:rPr>
      </w:pPr>
      <w:r>
        <w:rPr>
          <w:b/>
        </w:rPr>
        <w:t xml:space="preserve">Supporting NORSE our wholly owned </w:t>
      </w:r>
      <w:r w:rsidR="0020133F">
        <w:rPr>
          <w:b/>
        </w:rPr>
        <w:t xml:space="preserve"> company to expand</w:t>
      </w:r>
      <w:r w:rsidR="001F00A8">
        <w:rPr>
          <w:b/>
        </w:rPr>
        <w:t xml:space="preserve"> and bringing back profits the  re invest in Norfolk ie</w:t>
      </w:r>
      <w:r w:rsidR="0020133F">
        <w:rPr>
          <w:b/>
        </w:rPr>
        <w:t xml:space="preserve">. Refuse collection, </w:t>
      </w:r>
      <w:r w:rsidR="00C206B8">
        <w:rPr>
          <w:b/>
        </w:rPr>
        <w:t>property services, s</w:t>
      </w:r>
      <w:r w:rsidR="001F00A8">
        <w:rPr>
          <w:b/>
        </w:rPr>
        <w:t>upported housing. Transport for other councils</w:t>
      </w:r>
      <w:r w:rsidR="00F63652">
        <w:rPr>
          <w:b/>
        </w:rPr>
        <w:t>. Buses etc</w:t>
      </w:r>
      <w:bookmarkStart w:id="0" w:name="_GoBack"/>
      <w:bookmarkEnd w:id="0"/>
    </w:p>
    <w:p w:rsidR="003E505E" w:rsidRDefault="003E505E" w:rsidP="00226E08">
      <w:pPr>
        <w:rPr>
          <w:b/>
        </w:rPr>
      </w:pPr>
      <w:r>
        <w:rPr>
          <w:b/>
        </w:rPr>
        <w:t>Redevelop surplus office space</w:t>
      </w:r>
    </w:p>
    <w:p w:rsidR="003E505E" w:rsidRDefault="003E505E" w:rsidP="00226E08">
      <w:pPr>
        <w:rPr>
          <w:b/>
        </w:rPr>
      </w:pPr>
      <w:r>
        <w:rPr>
          <w:b/>
        </w:rPr>
        <w:t>Early intervention and integrated services to ensure only those who need hospital care are admitted and supporting people with social needs at home as far as possible</w:t>
      </w:r>
    </w:p>
    <w:p w:rsidR="003E505E" w:rsidRPr="00226E08" w:rsidRDefault="003E505E" w:rsidP="00226E08">
      <w:pPr>
        <w:rPr>
          <w:b/>
        </w:rPr>
      </w:pPr>
      <w:r>
        <w:rPr>
          <w:b/>
        </w:rPr>
        <w:t>Support independent living  in supported housing</w:t>
      </w:r>
    </w:p>
    <w:sectPr w:rsidR="003E505E" w:rsidRPr="00226E08" w:rsidSect="00691927">
      <w:headerReference w:type="default" r:id="rId9"/>
      <w:footerReference w:type="default" r:id="rId10"/>
      <w:headerReference w:type="first" r:id="rId11"/>
      <w:pgSz w:w="11907" w:h="16839" w:code="9"/>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581" w:rsidRDefault="00CC6581">
      <w:r>
        <w:separator/>
      </w:r>
    </w:p>
  </w:endnote>
  <w:endnote w:type="continuationSeparator" w:id="0">
    <w:p w:rsidR="00CC6581" w:rsidRDefault="00C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00"/>
    <w:family w:val="swiss"/>
    <w:pitch w:val="variable"/>
    <w:sig w:usb0="81000007" w:usb1="00000002"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5E5" w:rsidRDefault="00691927">
    <w:pPr>
      <w:pStyle w:val="Footer"/>
    </w:pPr>
    <w:r>
      <w:fldChar w:fldCharType="begin"/>
    </w:r>
    <w:r>
      <w:instrText xml:space="preserve"> PAGE   \* MERGEFORMAT </w:instrText>
    </w:r>
    <w:r>
      <w:fldChar w:fldCharType="separate"/>
    </w:r>
    <w:r w:rsidR="00F6365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581" w:rsidRDefault="00CC6581">
      <w:r>
        <w:separator/>
      </w:r>
    </w:p>
  </w:footnote>
  <w:footnote w:type="continuationSeparator" w:id="0">
    <w:p w:rsidR="00CC6581" w:rsidRDefault="00C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5E5" w:rsidRDefault="00691927">
    <w:r>
      <w:rPr>
        <w:noProof/>
        <w:lang w:eastAsia="zh-TW" w:bidi="hi-IN"/>
      </w:rPr>
      <mc:AlternateContent>
        <mc:Choice Requires="wps">
          <w:drawing>
            <wp:anchor distT="0" distB="0" distL="114300" distR="114300" simplePos="0" relativeHeight="251665408" behindDoc="1" locked="0" layoutInCell="1" allowOverlap="1">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4A918BD5"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5E5" w:rsidRDefault="00691927">
    <w:r>
      <w:rPr>
        <w:noProof/>
        <w:lang w:eastAsia="zh-TW" w:bidi="hi-IN"/>
      </w:rPr>
      <mc:AlternateContent>
        <mc:Choice Requires="wpg">
          <w:drawing>
            <wp:anchor distT="0" distB="0" distL="114300" distR="114300" simplePos="0" relativeHeight="251663360" behindDoc="1" locked="0" layoutInCell="1" allowOverlap="1">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rsidR="008115E5" w:rsidRDefault="008115E5">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id="Group 4" o:spid="_x0000_s1026"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">
              <v:shape id="Frame 5" o:spid="_x0000_s1027"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28"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rsidR="008115E5" w:rsidRDefault="008115E5">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poin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ttachedTemplate r:id="rId1"/>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5F5"/>
    <w:rsid w:val="0005686D"/>
    <w:rsid w:val="000A68A3"/>
    <w:rsid w:val="00123487"/>
    <w:rsid w:val="00155051"/>
    <w:rsid w:val="001F00A8"/>
    <w:rsid w:val="001F0585"/>
    <w:rsid w:val="0020133F"/>
    <w:rsid w:val="00226E08"/>
    <w:rsid w:val="002A6D5D"/>
    <w:rsid w:val="002D3AE8"/>
    <w:rsid w:val="002F0FB5"/>
    <w:rsid w:val="00340E12"/>
    <w:rsid w:val="00355933"/>
    <w:rsid w:val="003A05D2"/>
    <w:rsid w:val="003A62C3"/>
    <w:rsid w:val="003D4C72"/>
    <w:rsid w:val="003E505E"/>
    <w:rsid w:val="004E56F3"/>
    <w:rsid w:val="00691927"/>
    <w:rsid w:val="006E6DC7"/>
    <w:rsid w:val="007402CA"/>
    <w:rsid w:val="00757E83"/>
    <w:rsid w:val="00790B24"/>
    <w:rsid w:val="007E2BAB"/>
    <w:rsid w:val="008115E5"/>
    <w:rsid w:val="0082591A"/>
    <w:rsid w:val="008F3674"/>
    <w:rsid w:val="00944EF3"/>
    <w:rsid w:val="009878B1"/>
    <w:rsid w:val="009D682A"/>
    <w:rsid w:val="00A00DAF"/>
    <w:rsid w:val="00A13C95"/>
    <w:rsid w:val="00A93018"/>
    <w:rsid w:val="00AA3B04"/>
    <w:rsid w:val="00AB7CB7"/>
    <w:rsid w:val="00AF1466"/>
    <w:rsid w:val="00B1483C"/>
    <w:rsid w:val="00BC2845"/>
    <w:rsid w:val="00C206B8"/>
    <w:rsid w:val="00C21365"/>
    <w:rsid w:val="00C8664B"/>
    <w:rsid w:val="00C95F3B"/>
    <w:rsid w:val="00CB11A4"/>
    <w:rsid w:val="00CB417E"/>
    <w:rsid w:val="00CC6581"/>
    <w:rsid w:val="00D66061"/>
    <w:rsid w:val="00E838F0"/>
    <w:rsid w:val="00F005F5"/>
    <w:rsid w:val="00F3347D"/>
    <w:rsid w:val="00F63652"/>
    <w:rsid w:val="00F72D73"/>
    <w:rsid w:val="00FA3FD1"/>
    <w:rsid w:val="00FC52A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131FB"/>
  <w15:chartTrackingRefBased/>
  <w15:docId w15:val="{C0B478F9-CB72-8E4B-921E-573C9CA9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A62C3"/>
    <w:rPr>
      <w:lang w:val="en-GB"/>
    </w:rPr>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poin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7b4255B06D-AE15-DD44-9E38-D7E5CDDD7D45%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A9B6-F108-124D-A90F-82C703F1D1F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{4255B06D-AE15-DD44-9E38-D7E5CDDD7D45}tf16392110.dotx</Template>
  <TotalTime>0</TotalTime>
  <Pages>2</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Margaret</dc:creator>
  <cp:keywords/>
  <dc:description/>
  <cp:lastModifiedBy>Stone, Margaret</cp:lastModifiedBy>
  <cp:revision>2</cp:revision>
  <dcterms:created xsi:type="dcterms:W3CDTF">2017-05-15T18:44:00Z</dcterms:created>
  <dcterms:modified xsi:type="dcterms:W3CDTF">2017-05-15T18:44:00Z</dcterms:modified>
</cp:coreProperties>
</file>